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323426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323426">
        <w:rPr>
          <w:b w:val="0"/>
          <w:sz w:val="20"/>
          <w:szCs w:val="20"/>
          <w:u w:val="single"/>
          <w:lang w:val="en-US"/>
        </w:rPr>
        <w:t>04/05-2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323426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32342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32342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32342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323426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323426" w:rsidRDefault="0032342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323426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323426" w:rsidRDefault="0032342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32342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23426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23426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48242F" w:rsidRDefault="0048242F" w:rsidP="00C86AFD">
      <w:pPr>
        <w:rPr>
          <w:lang w:val="en-US"/>
        </w:rPr>
        <w:sectPr w:rsidR="0048242F" w:rsidSect="00323426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48242F" w:rsidRPr="0048242F" w:rsidRDefault="0048242F" w:rsidP="0048242F">
      <w:pPr>
        <w:jc w:val="center"/>
        <w:rPr>
          <w:color w:val="000000"/>
          <w:sz w:val="20"/>
          <w:szCs w:val="20"/>
          <w:lang w:eastAsia="uk-UA"/>
        </w:rPr>
      </w:pPr>
      <w:r w:rsidRPr="0048242F">
        <w:rPr>
          <w:sz w:val="16"/>
          <w:szCs w:val="16"/>
          <w:lang w:eastAsia="uk-UA"/>
        </w:rPr>
        <w:lastRenderedPageBreak/>
        <w:tab/>
      </w:r>
      <w:r w:rsidRPr="0048242F">
        <w:rPr>
          <w:sz w:val="16"/>
          <w:szCs w:val="16"/>
          <w:lang w:eastAsia="uk-UA"/>
        </w:rPr>
        <w:tab/>
      </w:r>
      <w:r w:rsidRPr="0048242F">
        <w:rPr>
          <w:sz w:val="16"/>
          <w:szCs w:val="16"/>
          <w:lang w:eastAsia="uk-UA"/>
        </w:rPr>
        <w:tab/>
      </w:r>
      <w:r w:rsidRPr="0048242F">
        <w:rPr>
          <w:sz w:val="16"/>
          <w:szCs w:val="16"/>
          <w:lang w:eastAsia="uk-UA"/>
        </w:rPr>
        <w:tab/>
      </w:r>
      <w:r w:rsidRPr="0048242F">
        <w:rPr>
          <w:sz w:val="16"/>
          <w:szCs w:val="16"/>
          <w:lang w:eastAsia="uk-UA"/>
        </w:rPr>
        <w:tab/>
      </w:r>
      <w:r w:rsidRPr="0048242F">
        <w:rPr>
          <w:sz w:val="20"/>
          <w:szCs w:val="20"/>
          <w:lang w:eastAsia="uk-UA"/>
        </w:rPr>
        <w:t xml:space="preserve">                           </w:t>
      </w:r>
      <w:r w:rsidRPr="0048242F">
        <w:rPr>
          <w:sz w:val="20"/>
          <w:szCs w:val="20"/>
          <w:lang w:val="uk-UA" w:eastAsia="uk-UA"/>
        </w:rPr>
        <w:t>Додаток 5</w:t>
      </w:r>
      <w:r w:rsidRPr="0048242F">
        <w:rPr>
          <w:sz w:val="20"/>
          <w:szCs w:val="20"/>
          <w:lang w:val="uk-UA" w:eastAsia="uk-UA"/>
        </w:rPr>
        <w:br/>
      </w:r>
      <w:r w:rsidRPr="0048242F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48242F">
        <w:rPr>
          <w:sz w:val="20"/>
          <w:szCs w:val="20"/>
          <w:lang w:val="uk-UA" w:eastAsia="uk-UA"/>
        </w:rPr>
        <w:t>до Положення про розкриття інформації емітентами цінних паперів</w:t>
      </w:r>
      <w:r w:rsidRPr="0048242F">
        <w:rPr>
          <w:sz w:val="20"/>
          <w:szCs w:val="20"/>
          <w:lang w:val="uk-UA" w:eastAsia="uk-UA"/>
        </w:rPr>
        <w:br/>
      </w:r>
      <w:r w:rsidRPr="0048242F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</w:t>
      </w:r>
      <w:r w:rsidRPr="0048242F">
        <w:rPr>
          <w:sz w:val="20"/>
          <w:szCs w:val="20"/>
          <w:lang w:val="uk-UA" w:eastAsia="uk-UA"/>
        </w:rPr>
        <w:t>(пункт 6 глави 1 розділу III)</w:t>
      </w:r>
    </w:p>
    <w:p w:rsidR="0048242F" w:rsidRPr="0048242F" w:rsidRDefault="0048242F" w:rsidP="0048242F">
      <w:pPr>
        <w:jc w:val="right"/>
        <w:rPr>
          <w:lang w:val="uk-UA" w:eastAsia="uk-UA"/>
        </w:rPr>
      </w:pPr>
    </w:p>
    <w:p w:rsidR="0048242F" w:rsidRPr="0048242F" w:rsidRDefault="0048242F" w:rsidP="0048242F">
      <w:pPr>
        <w:jc w:val="center"/>
        <w:rPr>
          <w:lang w:val="uk-UA" w:eastAsia="uk-UA"/>
        </w:rPr>
      </w:pPr>
      <w:r w:rsidRPr="0048242F">
        <w:rPr>
          <w:b/>
          <w:bCs/>
          <w:lang w:val="uk-UA" w:eastAsia="uk-UA"/>
        </w:rPr>
        <w:t>3. Відомості про прийняття рішення про надання згоди на вчинення правочинів, щодо вчинення яких є заінтересованість</w:t>
      </w:r>
    </w:p>
    <w:p w:rsidR="0048242F" w:rsidRPr="0048242F" w:rsidRDefault="0048242F" w:rsidP="0048242F">
      <w:pPr>
        <w:jc w:val="center"/>
        <w:rPr>
          <w:color w:val="000000"/>
          <w:sz w:val="26"/>
          <w:szCs w:val="26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228"/>
        <w:gridCol w:w="1512"/>
        <w:gridCol w:w="1512"/>
        <w:gridCol w:w="1636"/>
        <w:gridCol w:w="1275"/>
        <w:gridCol w:w="1655"/>
        <w:gridCol w:w="1275"/>
        <w:gridCol w:w="1277"/>
        <w:gridCol w:w="2126"/>
        <w:gridCol w:w="1920"/>
      </w:tblGrid>
      <w:tr w:rsidR="0048242F" w:rsidRPr="0048242F" w:rsidTr="00630D75">
        <w:trPr>
          <w:trHeight w:val="71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48242F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48242F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48242F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Особа, заінтересована у вчиненні акціонерним товариством правочину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2F" w:rsidRPr="0048242F" w:rsidRDefault="0048242F" w:rsidP="0048242F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Інформація щодо афілійованої особи акціонера або посадової особи органу акціонерного товариства*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8242F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48242F">
              <w:rPr>
                <w:b/>
                <w:sz w:val="20"/>
                <w:szCs w:val="20"/>
                <w:lang w:eastAsia="uk-UA"/>
              </w:rPr>
              <w:t>**</w:t>
            </w:r>
          </w:p>
        </w:tc>
      </w:tr>
      <w:tr w:rsidR="0048242F" w:rsidRPr="0048242F" w:rsidTr="00630D75">
        <w:trPr>
          <w:trHeight w:val="1612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тип особи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найменування юридичної особи або прізвище, ім'я, по батькові фізичної особи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ознака заінтересованості у вчиненні правочину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 xml:space="preserve">характер </w:t>
            </w:r>
            <w:proofErr w:type="spellStart"/>
            <w:r w:rsidRPr="0048242F">
              <w:rPr>
                <w:b/>
                <w:sz w:val="20"/>
                <w:szCs w:val="20"/>
                <w:lang w:val="uk-UA" w:eastAsia="uk-UA"/>
              </w:rPr>
              <w:t>афілійованості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прізвище, ім'я, по батькові посадової особи/ найменування юридичної особи або прізвище, ім'я, по батькові фізичної особи - акціонера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en-US" w:eastAsia="uk-UA"/>
              </w:rPr>
              <w:t>11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3600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1.58333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57,0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- 1,58333 %.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61.7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3600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1.71389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lastRenderedPageBreak/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lastRenderedPageBreak/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lastRenderedPageBreak/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61,7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- 1,71389 %.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256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3600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7.11111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256,0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- 7,11111 %.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3600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05 -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Афілійована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lastRenderedPageBreak/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lastRenderedPageBreak/>
              <w:t>ПрАТ "ВИРОБНИЧО-КОМЕРЦІЙНА ФІРМА "АС"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180,0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- 5,00000 %.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54.1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4087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1.32371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54,1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- 1,32371 %.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366.9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4087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8.97724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366,9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- 8,97724 %.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93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4087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2.27551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lastRenderedPageBreak/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lastRenderedPageBreak/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93,0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- 2,27551 %.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4087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1.22339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05 -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Афілійована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ПрАТ "АРТЕМПОЛІМЕР"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50,0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- 1,22339 %.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48242F" w:rsidRPr="0048242F" w:rsidTr="00630D75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4087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>1.22339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05 -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Афілійована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акціонера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lastRenderedPageBreak/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lastRenderedPageBreak/>
              <w:t>ПрАТ "ВИРОБНИЧО-КОМЕРЦІЙНА ФІРМА "АС"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48242F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2F" w:rsidRPr="0048242F" w:rsidRDefault="0048242F" w:rsidP="0048242F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42F" w:rsidRPr="0048242F" w:rsidRDefault="0048242F" w:rsidP="0048242F">
            <w:pPr>
              <w:rPr>
                <w:b/>
                <w:sz w:val="20"/>
                <w:szCs w:val="20"/>
                <w:lang w:val="en-US" w:eastAsia="uk-UA"/>
              </w:rPr>
            </w:pPr>
            <w:r w:rsidRPr="0048242F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8242F" w:rsidRPr="0048242F" w:rsidTr="00630D75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2F" w:rsidRPr="0048242F" w:rsidRDefault="0048242F" w:rsidP="0048242F">
            <w:pPr>
              <w:rPr>
                <w:sz w:val="20"/>
                <w:szCs w:val="20"/>
                <w:lang w:val="en-US" w:eastAsia="uk-UA"/>
              </w:rPr>
            </w:pPr>
            <w:r w:rsidRPr="0048242F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50,0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- 1,22339 %. Загальна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48242F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48242F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</w:tbl>
    <w:p w:rsidR="0048242F" w:rsidRPr="0048242F" w:rsidRDefault="0048242F" w:rsidP="0048242F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48242F">
      <w:pgSz w:w="16838" w:h="11906" w:orient="landscape"/>
      <w:pgMar w:top="1417" w:right="363" w:bottom="850" w:left="36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26"/>
    <w:rsid w:val="00020BCB"/>
    <w:rsid w:val="001714DF"/>
    <w:rsid w:val="00244204"/>
    <w:rsid w:val="002D6506"/>
    <w:rsid w:val="00323426"/>
    <w:rsid w:val="003275D1"/>
    <w:rsid w:val="00375E69"/>
    <w:rsid w:val="003C4C1A"/>
    <w:rsid w:val="004263EB"/>
    <w:rsid w:val="0044001B"/>
    <w:rsid w:val="0048242F"/>
    <w:rsid w:val="004E61FF"/>
    <w:rsid w:val="00531337"/>
    <w:rsid w:val="006C6B5C"/>
    <w:rsid w:val="007E37D1"/>
    <w:rsid w:val="007F5510"/>
    <w:rsid w:val="00885BA3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35FCE-78AD-498F-BB4E-CC0A154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A638-CE54-4699-A647-021B7918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2023-05-04T14:06:00Z</dcterms:created>
  <dcterms:modified xsi:type="dcterms:W3CDTF">2023-05-04T14:06:00Z</dcterms:modified>
</cp:coreProperties>
</file>