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CE3164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CE3164">
        <w:rPr>
          <w:b w:val="0"/>
          <w:sz w:val="20"/>
          <w:szCs w:val="20"/>
          <w:u w:val="single"/>
          <w:lang w:val="en-US"/>
        </w:rPr>
        <w:t>04/05-3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CE3164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CE3164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CE316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CE316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CE3164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CE316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CE316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CE316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CE316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CE3164" w:rsidRDefault="00CE316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CE3164" w:rsidRDefault="00CE316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CE3164" w:rsidRDefault="00CE316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CE316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E3164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E3164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206237" w:rsidRDefault="00206237" w:rsidP="00C86AFD">
      <w:pPr>
        <w:rPr>
          <w:lang w:val="en-US"/>
        </w:rPr>
        <w:sectPr w:rsidR="00206237" w:rsidSect="00CE3164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206237" w:rsidRPr="00206237" w:rsidRDefault="00206237" w:rsidP="00206237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206237">
        <w:rPr>
          <w:bCs/>
          <w:sz w:val="20"/>
          <w:szCs w:val="20"/>
          <w:lang w:val="uk-UA" w:eastAsia="uk-UA"/>
        </w:rPr>
        <w:lastRenderedPageBreak/>
        <w:t>Додаток 5</w:t>
      </w:r>
      <w:r w:rsidRPr="00206237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206237">
        <w:rPr>
          <w:bCs/>
          <w:sz w:val="20"/>
          <w:szCs w:val="20"/>
          <w:lang w:eastAsia="uk-UA"/>
        </w:rPr>
        <w:t xml:space="preserve"> </w:t>
      </w:r>
      <w:r w:rsidRPr="00206237">
        <w:rPr>
          <w:bCs/>
          <w:sz w:val="20"/>
          <w:szCs w:val="20"/>
          <w:lang w:val="uk-UA" w:eastAsia="uk-UA"/>
        </w:rPr>
        <w:t>(пункт 6 глави 1 розділу III)</w:t>
      </w:r>
    </w:p>
    <w:p w:rsidR="00206237" w:rsidRPr="00206237" w:rsidRDefault="00206237" w:rsidP="00206237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206237">
        <w:rPr>
          <w:b/>
          <w:bCs/>
          <w:color w:val="000000"/>
          <w:sz w:val="28"/>
          <w:szCs w:val="28"/>
          <w:lang w:eastAsia="uk-UA"/>
        </w:rPr>
        <w:t>2</w:t>
      </w:r>
      <w:r w:rsidRPr="00206237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350"/>
        <w:gridCol w:w="1735"/>
        <w:gridCol w:w="1928"/>
        <w:gridCol w:w="2094"/>
        <w:gridCol w:w="1830"/>
      </w:tblGrid>
      <w:tr w:rsidR="00206237" w:rsidRPr="00206237" w:rsidTr="002E5275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206237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206237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206237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06237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206237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206237" w:rsidRPr="00206237" w:rsidTr="002E5275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37" w:rsidRPr="00206237" w:rsidRDefault="00206237" w:rsidP="00206237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206237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206237" w:rsidRPr="00206237" w:rsidTr="002E5275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37" w:rsidRPr="00206237" w:rsidRDefault="00206237" w:rsidP="0020623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206237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37" w:rsidRPr="00206237" w:rsidRDefault="00206237" w:rsidP="0020623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206237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37" w:rsidRPr="00206237" w:rsidRDefault="00206237" w:rsidP="0020623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206237">
              <w:rPr>
                <w:sz w:val="20"/>
                <w:szCs w:val="20"/>
                <w:lang w:val="uk-UA" w:eastAsia="uk-UA"/>
              </w:rPr>
              <w:t>476.100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37" w:rsidRPr="00206237" w:rsidRDefault="00206237" w:rsidP="0020623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206237">
              <w:rPr>
                <w:sz w:val="20"/>
                <w:szCs w:val="20"/>
                <w:lang w:val="uk-UA" w:eastAsia="uk-UA"/>
              </w:rPr>
              <w:t>4087.000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37" w:rsidRPr="00206237" w:rsidRDefault="00206237" w:rsidP="0020623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206237">
              <w:rPr>
                <w:sz w:val="20"/>
                <w:szCs w:val="20"/>
                <w:lang w:val="uk-UA" w:eastAsia="uk-UA"/>
              </w:rPr>
              <w:t>11.64913000000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37" w:rsidRPr="00206237" w:rsidRDefault="00206237" w:rsidP="00206237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206237" w:rsidRPr="00206237" w:rsidTr="002E527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37" w:rsidRPr="00206237" w:rsidRDefault="00206237" w:rsidP="00206237">
            <w:pPr>
              <w:rPr>
                <w:b/>
                <w:sz w:val="20"/>
                <w:szCs w:val="20"/>
                <w:lang w:val="en-US" w:eastAsia="uk-UA"/>
              </w:rPr>
            </w:pPr>
            <w:r w:rsidRPr="00206237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206237" w:rsidRPr="00206237" w:rsidTr="002E527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237" w:rsidRPr="00206237" w:rsidRDefault="00206237" w:rsidP="00206237">
            <w:pPr>
              <w:rPr>
                <w:sz w:val="20"/>
                <w:szCs w:val="20"/>
                <w:lang w:val="en-US" w:eastAsia="uk-UA"/>
              </w:rPr>
            </w:pPr>
            <w:r w:rsidRPr="00206237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про подальше схвалення значного правочину, який було вчинено, щодо реалізації продукції ринковою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476,1 тис. грн.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- 11,64913 %. Загальна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голосів - 5 шт., кількість голосів, що проголосували "за" прийняття </w:t>
            </w:r>
            <w:proofErr w:type="spellStart"/>
            <w:r w:rsidRPr="00206237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206237">
              <w:rPr>
                <w:sz w:val="20"/>
                <w:szCs w:val="20"/>
                <w:lang w:val="uk-UA" w:eastAsia="uk-UA"/>
              </w:rPr>
              <w:t xml:space="preserve"> - 5 шт., "проти" - 0 шт.</w:t>
            </w:r>
          </w:p>
        </w:tc>
      </w:tr>
    </w:tbl>
    <w:p w:rsidR="00206237" w:rsidRPr="00206237" w:rsidRDefault="00206237" w:rsidP="00206237">
      <w:pPr>
        <w:rPr>
          <w:lang w:val="en-US" w:eastAsia="uk-UA"/>
        </w:rPr>
      </w:pPr>
    </w:p>
    <w:p w:rsidR="00206237" w:rsidRPr="00206237" w:rsidRDefault="00206237" w:rsidP="00206237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206237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206237" w:rsidRPr="00206237" w:rsidRDefault="00206237" w:rsidP="00206237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206237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64"/>
    <w:rsid w:val="00020BCB"/>
    <w:rsid w:val="001714DF"/>
    <w:rsid w:val="00206237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5A26E0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CE3164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372B7-A68F-4E48-879F-68F8CBA1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7F213-E7EB-42B8-BDFE-DE2E61E8A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2023-05-03T15:29:00Z</dcterms:created>
  <dcterms:modified xsi:type="dcterms:W3CDTF">2023-05-03T15:29:00Z</dcterms:modified>
</cp:coreProperties>
</file>