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307E96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28.04.2023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307E96">
        <w:rPr>
          <w:b w:val="0"/>
          <w:sz w:val="20"/>
          <w:szCs w:val="20"/>
          <w:u w:val="single"/>
          <w:lang w:val="en-US"/>
        </w:rPr>
        <w:t>28/04-2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307E96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307E96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307E9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307E9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307E96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307E9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307E9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307E9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307E9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307E96" w:rsidRDefault="00307E9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307E96" w:rsidRDefault="00307E9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307E96" w:rsidRDefault="00307E9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307E9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307E96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307E96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28.04.2023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294982" w:rsidRDefault="00294982" w:rsidP="00C86AFD">
      <w:pPr>
        <w:rPr>
          <w:lang w:val="en-US"/>
        </w:rPr>
        <w:sectPr w:rsidR="00294982" w:rsidSect="00307E96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294982" w:rsidRPr="00294982" w:rsidTr="00E147AC">
        <w:trPr>
          <w:trHeight w:val="440"/>
          <w:tblCellSpacing w:w="22" w:type="dxa"/>
        </w:trPr>
        <w:tc>
          <w:tcPr>
            <w:tcW w:w="4931" w:type="pct"/>
          </w:tcPr>
          <w:p w:rsidR="00294982" w:rsidRPr="00294982" w:rsidRDefault="00294982" w:rsidP="00294982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</w:rPr>
              <w:lastRenderedPageBreak/>
              <w:t>Додаток 6</w:t>
            </w:r>
            <w:r w:rsidRPr="00294982">
              <w:rPr>
                <w:sz w:val="20"/>
                <w:szCs w:val="20"/>
              </w:rPr>
              <w:br/>
              <w:t xml:space="preserve">до </w:t>
            </w:r>
            <w:proofErr w:type="spellStart"/>
            <w:r w:rsidRPr="00294982">
              <w:rPr>
                <w:sz w:val="20"/>
                <w:szCs w:val="20"/>
              </w:rPr>
              <w:t>Положення</w:t>
            </w:r>
            <w:proofErr w:type="spellEnd"/>
            <w:r w:rsidRPr="00294982">
              <w:rPr>
                <w:sz w:val="20"/>
                <w:szCs w:val="20"/>
              </w:rPr>
              <w:t xml:space="preserve"> про </w:t>
            </w:r>
            <w:proofErr w:type="spellStart"/>
            <w:r w:rsidRPr="00294982">
              <w:rPr>
                <w:sz w:val="20"/>
                <w:szCs w:val="20"/>
              </w:rPr>
              <w:t>розкриття</w:t>
            </w:r>
            <w:proofErr w:type="spellEnd"/>
            <w:r w:rsidRPr="00294982">
              <w:rPr>
                <w:sz w:val="20"/>
                <w:szCs w:val="20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</w:rPr>
              <w:t>інформації</w:t>
            </w:r>
            <w:proofErr w:type="spellEnd"/>
            <w:r w:rsidRPr="00294982">
              <w:rPr>
                <w:sz w:val="20"/>
                <w:szCs w:val="20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</w:rPr>
              <w:t>емітентами</w:t>
            </w:r>
            <w:proofErr w:type="spellEnd"/>
            <w:r w:rsidRPr="00294982">
              <w:rPr>
                <w:sz w:val="20"/>
                <w:szCs w:val="20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</w:rPr>
              <w:t>цінних</w:t>
            </w:r>
            <w:proofErr w:type="spellEnd"/>
            <w:r w:rsidRPr="0029498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94982">
              <w:rPr>
                <w:sz w:val="20"/>
                <w:szCs w:val="20"/>
              </w:rPr>
              <w:t>паперів</w:t>
            </w:r>
            <w:proofErr w:type="spellEnd"/>
            <w:r w:rsidRPr="00294982"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 w:rsidRPr="00294982">
              <w:rPr>
                <w:sz w:val="20"/>
                <w:szCs w:val="20"/>
              </w:rPr>
              <w:t>пу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пу</w:t>
            </w:r>
            <w:r w:rsidRPr="00294982">
              <w:rPr>
                <w:sz w:val="20"/>
                <w:szCs w:val="20"/>
              </w:rPr>
              <w:t>нкт</w:t>
            </w:r>
            <w:proofErr w:type="spellEnd"/>
            <w:r w:rsidRPr="00294982">
              <w:rPr>
                <w:sz w:val="20"/>
                <w:szCs w:val="20"/>
              </w:rPr>
              <w:t xml:space="preserve"> 7 </w:t>
            </w:r>
            <w:proofErr w:type="spellStart"/>
            <w:r w:rsidRPr="00294982">
              <w:rPr>
                <w:sz w:val="20"/>
                <w:szCs w:val="20"/>
              </w:rPr>
              <w:t>глави</w:t>
            </w:r>
            <w:proofErr w:type="spellEnd"/>
            <w:r w:rsidRPr="00294982">
              <w:rPr>
                <w:sz w:val="20"/>
                <w:szCs w:val="20"/>
              </w:rPr>
              <w:t xml:space="preserve"> 1 </w:t>
            </w:r>
            <w:proofErr w:type="spellStart"/>
            <w:r w:rsidRPr="00294982">
              <w:rPr>
                <w:sz w:val="20"/>
                <w:szCs w:val="20"/>
              </w:rPr>
              <w:t>розділу</w:t>
            </w:r>
            <w:proofErr w:type="spellEnd"/>
            <w:r w:rsidRPr="00294982">
              <w:rPr>
                <w:sz w:val="20"/>
                <w:szCs w:val="20"/>
              </w:rPr>
              <w:t xml:space="preserve"> III)</w:t>
            </w:r>
          </w:p>
        </w:tc>
      </w:tr>
    </w:tbl>
    <w:p w:rsidR="00294982" w:rsidRPr="00294982" w:rsidRDefault="00294982" w:rsidP="00294982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294982">
        <w:rPr>
          <w:sz w:val="20"/>
          <w:szCs w:val="20"/>
          <w:lang w:val="uk-UA"/>
        </w:rPr>
        <w:br w:type="textWrapping" w:clear="all"/>
      </w:r>
      <w:r w:rsidRPr="00294982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2077"/>
        <w:gridCol w:w="2880"/>
        <w:gridCol w:w="4126"/>
        <w:gridCol w:w="2655"/>
        <w:gridCol w:w="2519"/>
      </w:tblGrid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294982">
              <w:rPr>
                <w:b/>
                <w:sz w:val="20"/>
                <w:szCs w:val="20"/>
              </w:rPr>
              <w:t>вчинення</w:t>
            </w:r>
            <w:proofErr w:type="spellEnd"/>
            <w:r w:rsidRPr="00294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4982"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</w:rPr>
              <w:t xml:space="preserve">Ідентифікаційний код </w:t>
            </w:r>
            <w:proofErr w:type="spellStart"/>
            <w:r w:rsidRPr="00294982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294982"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Геннадiй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в зв'язку з приведенням статуту товариства у відповідність до Закону України "Про акціонерні товариства", достроково припинені повноваження голови наглядової ради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Геннадія Миколайовича, що перебував на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Боренка Сергія Олександровича, що перебував на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 xml:space="preserve">Козаренко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Козаренка Сергія Миколайовича, що перебував на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Іщенко Олександр Миколайович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Іщенка Олександра Миколайовича, що перебував на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Кульбовська Віта Юріївна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в зв'язку з приведенням статуту товариства у відповідність до Закону України "Про акціонерні товариства", достроково припинені повноваження члена наглядової ради Кульбовської Віти Юріївни, що перебувала на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 роки 3 місяці,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lastRenderedPageBreak/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обрано строком на 3 роки членом наглядової ради Боренка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Олександровича, представника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Акціонерного товариства "Компанія авіаційного та ракетно-технічного машинобудування"  (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- 51,00%),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- ДАХК "Артем", в.о. віце-президента з питань економіки, начальник ПЕУ; Акціонерне товариство "Компанія авіаційного та ракетно-технічного машинобудування", начальник ПЕУ.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 xml:space="preserve">Козаренко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обрано строком на 3 роки членом наглядової ради Козаренка Сергія Миколайовича, представника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Акціонерного товариства "Компанія авіаційного та ракетно-технічного машинобудування"  (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- 51,00%),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- ДАХК "Артем", начальник юридичного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; КП "Центр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органiзацiї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дорожнього руху", начальник юридичної служби; Акціонерне товариство "Компанія авіаційного та ракетно-технічного машинобудування", начальник юридичного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Іщенко Олександр Миколайович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обрано строком на 3 роки членом наглядової ради Іщенка Олександра Миколайовича, незалежного директора,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- ГО "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Батькiвський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комiтет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гiмназiї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№19 "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Межигiрська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", голова; ТОВ "Золота Фортеця", заступник директора.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Кульбовська Віта Юріївна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обрано строком на 3 роки членом наглядової ради Кульбовську Віту Юріївну, незалежного директора,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, протягом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працювала.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94982" w:rsidRPr="00294982" w:rsidTr="00E147AC"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25.04.2023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Босомикін Михайло Михайлович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294982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29498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94982" w:rsidRPr="00294982" w:rsidTr="00E147A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982" w:rsidRPr="00294982" w:rsidRDefault="00294982" w:rsidP="0029498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proofErr w:type="spellStart"/>
            <w:r w:rsidRPr="00294982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дистанційних загальних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25.04.23р. (протокол від 28.04.23р.), обрано строком на 3 роки членом наглядової ради Босомикіна Михайла Михайловича, незалежного директора, пакетом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- ДП "Пегас Пріор", головний інженер. Посадова особа непогашеної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294982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294982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294982" w:rsidRPr="00294982" w:rsidRDefault="00294982" w:rsidP="00294982">
      <w:pPr>
        <w:rPr>
          <w:lang w:val="en-US"/>
        </w:rPr>
      </w:pPr>
    </w:p>
    <w:p w:rsidR="00294982" w:rsidRPr="00294982" w:rsidRDefault="00294982" w:rsidP="00294982">
      <w:r w:rsidRPr="00294982">
        <w:rPr>
          <w:color w:val="333333"/>
          <w:sz w:val="20"/>
          <w:szCs w:val="20"/>
          <w:shd w:val="clear" w:color="auto" w:fill="FFFFFF"/>
        </w:rPr>
        <w:t xml:space="preserve">*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Окремо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зазначаються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особи,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які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звільняються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та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призначаються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обираються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або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припиняють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повноваження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) на </w:t>
      </w:r>
      <w:proofErr w:type="spellStart"/>
      <w:r w:rsidRPr="00294982">
        <w:rPr>
          <w:color w:val="333333"/>
          <w:sz w:val="20"/>
          <w:szCs w:val="20"/>
          <w:shd w:val="clear" w:color="auto" w:fill="FFFFFF"/>
        </w:rPr>
        <w:t>кожну</w:t>
      </w:r>
      <w:proofErr w:type="spellEnd"/>
      <w:r w:rsidRPr="00294982">
        <w:rPr>
          <w:color w:val="333333"/>
          <w:sz w:val="20"/>
          <w:szCs w:val="20"/>
          <w:shd w:val="clear" w:color="auto" w:fill="FFFFFF"/>
        </w:rPr>
        <w:t xml:space="preserve"> посаду.</w:t>
      </w:r>
    </w:p>
    <w:p w:rsidR="003C4C1A" w:rsidRDefault="003C4C1A" w:rsidP="00C86AFD">
      <w:pPr>
        <w:rPr>
          <w:lang w:val="en-US"/>
        </w:rPr>
      </w:pPr>
    </w:p>
    <w:sectPr w:rsidR="003C4C1A" w:rsidSect="00294982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96"/>
    <w:rsid w:val="00020BCB"/>
    <w:rsid w:val="00070DB5"/>
    <w:rsid w:val="001714DF"/>
    <w:rsid w:val="00244204"/>
    <w:rsid w:val="00294982"/>
    <w:rsid w:val="002D6506"/>
    <w:rsid w:val="00307E9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41507-777D-44C9-98F5-D4058CFC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23104-0480-4C44-A193-756AA5E5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3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2023-04-28T13:18:00Z</dcterms:created>
  <dcterms:modified xsi:type="dcterms:W3CDTF">2023-04-28T13:18:00Z</dcterms:modified>
</cp:coreProperties>
</file>